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C2CF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  <w:lang w:val="en-US" w:eastAsia="zh-CN"/>
        </w:rPr>
        <w:t>华南农业大学优秀毕业生评选审批表</w:t>
      </w:r>
    </w:p>
    <w:p w14:paraId="046EEF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sz w:val="18"/>
        </w:rPr>
        <w:t>填表日期：       年     月      日</w:t>
      </w:r>
    </w:p>
    <w:tbl>
      <w:tblPr>
        <w:tblStyle w:val="3"/>
        <w:tblpPr w:leftFromText="180" w:rightFromText="180" w:vertAnchor="text" w:horzAnchor="page" w:tblpX="1194" w:tblpY="311"/>
        <w:tblOverlap w:val="never"/>
        <w:tblW w:w="95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8"/>
        <w:gridCol w:w="688"/>
        <w:gridCol w:w="2731"/>
        <w:gridCol w:w="1308"/>
        <w:gridCol w:w="1252"/>
        <w:gridCol w:w="1012"/>
        <w:gridCol w:w="1831"/>
      </w:tblGrid>
      <w:tr w14:paraId="3B9E74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406" w:type="dxa"/>
            <w:gridSpan w:val="2"/>
            <w:noWrap w:val="0"/>
            <w:vAlign w:val="top"/>
          </w:tcPr>
          <w:p w14:paraId="7A1154E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bookmarkStart w:id="9" w:name="_GoBack"/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姓 名</w:t>
            </w:r>
          </w:p>
        </w:tc>
        <w:tc>
          <w:tcPr>
            <w:tcW w:w="2731" w:type="dxa"/>
            <w:noWrap w:val="0"/>
            <w:vAlign w:val="top"/>
          </w:tcPr>
          <w:p w14:paraId="184EA9F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308" w:type="dxa"/>
            <w:noWrap w:val="0"/>
            <w:vAlign w:val="top"/>
          </w:tcPr>
          <w:p w14:paraId="5746C09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性 别</w:t>
            </w:r>
          </w:p>
        </w:tc>
        <w:tc>
          <w:tcPr>
            <w:tcW w:w="1252" w:type="dxa"/>
            <w:noWrap w:val="0"/>
            <w:vAlign w:val="top"/>
          </w:tcPr>
          <w:p w14:paraId="47AD9DD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</w:tc>
        <w:tc>
          <w:tcPr>
            <w:tcW w:w="1012" w:type="dxa"/>
            <w:noWrap w:val="0"/>
            <w:vAlign w:val="top"/>
          </w:tcPr>
          <w:p w14:paraId="22C2B66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 xml:space="preserve">民 </w:t>
            </w:r>
            <w:r>
              <w:rPr>
                <w:rFonts w:hint="eastAsia" w:asciiTheme="minorEastAsia" w:hAnsi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族</w:t>
            </w:r>
          </w:p>
        </w:tc>
        <w:tc>
          <w:tcPr>
            <w:tcW w:w="1831" w:type="dxa"/>
            <w:noWrap w:val="0"/>
            <w:vAlign w:val="top"/>
          </w:tcPr>
          <w:p w14:paraId="70C5304E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53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  <w:lang w:eastAsia="zh-CN"/>
              </w:rPr>
            </w:pPr>
          </w:p>
        </w:tc>
      </w:tr>
      <w:tr w14:paraId="28F57C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1406" w:type="dxa"/>
            <w:gridSpan w:val="2"/>
            <w:noWrap w:val="0"/>
            <w:vAlign w:val="top"/>
          </w:tcPr>
          <w:p w14:paraId="73ACE1F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学 院</w:t>
            </w:r>
          </w:p>
        </w:tc>
        <w:tc>
          <w:tcPr>
            <w:tcW w:w="4039" w:type="dxa"/>
            <w:gridSpan w:val="2"/>
            <w:noWrap w:val="0"/>
            <w:vAlign w:val="top"/>
          </w:tcPr>
          <w:p w14:paraId="2C04BCD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</w:tc>
        <w:tc>
          <w:tcPr>
            <w:tcW w:w="1252" w:type="dxa"/>
            <w:noWrap w:val="0"/>
            <w:vAlign w:val="top"/>
          </w:tcPr>
          <w:p w14:paraId="5D11CBD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专  业</w:t>
            </w:r>
          </w:p>
        </w:tc>
        <w:tc>
          <w:tcPr>
            <w:tcW w:w="2843" w:type="dxa"/>
            <w:gridSpan w:val="2"/>
            <w:noWrap w:val="0"/>
            <w:vAlign w:val="top"/>
          </w:tcPr>
          <w:p w14:paraId="6AF0B81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</w:tc>
      </w:tr>
      <w:tr w14:paraId="5872EA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406" w:type="dxa"/>
            <w:gridSpan w:val="2"/>
            <w:noWrap w:val="0"/>
            <w:vAlign w:val="top"/>
          </w:tcPr>
          <w:p w14:paraId="7BBDB48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班 别</w:t>
            </w:r>
          </w:p>
        </w:tc>
        <w:tc>
          <w:tcPr>
            <w:tcW w:w="4039" w:type="dxa"/>
            <w:gridSpan w:val="2"/>
            <w:noWrap w:val="0"/>
            <w:vAlign w:val="top"/>
          </w:tcPr>
          <w:p w14:paraId="13878BE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</w:tc>
        <w:tc>
          <w:tcPr>
            <w:tcW w:w="1252" w:type="dxa"/>
            <w:noWrap w:val="0"/>
            <w:vAlign w:val="top"/>
          </w:tcPr>
          <w:p w14:paraId="39DAD34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学  号</w:t>
            </w:r>
          </w:p>
        </w:tc>
        <w:tc>
          <w:tcPr>
            <w:tcW w:w="2843" w:type="dxa"/>
            <w:gridSpan w:val="2"/>
            <w:noWrap w:val="0"/>
            <w:vAlign w:val="top"/>
          </w:tcPr>
          <w:p w14:paraId="381FF82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</w:tc>
      </w:tr>
      <w:tr w14:paraId="1DF376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406" w:type="dxa"/>
            <w:gridSpan w:val="2"/>
            <w:noWrap w:val="0"/>
            <w:vAlign w:val="top"/>
          </w:tcPr>
          <w:p w14:paraId="4AF0063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身份证号</w:t>
            </w:r>
          </w:p>
        </w:tc>
        <w:tc>
          <w:tcPr>
            <w:tcW w:w="4039" w:type="dxa"/>
            <w:gridSpan w:val="2"/>
            <w:noWrap w:val="0"/>
            <w:vAlign w:val="top"/>
          </w:tcPr>
          <w:p w14:paraId="239F669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</w:tc>
        <w:tc>
          <w:tcPr>
            <w:tcW w:w="1252" w:type="dxa"/>
            <w:noWrap w:val="0"/>
            <w:vAlign w:val="top"/>
          </w:tcPr>
          <w:p w14:paraId="7F8F6C1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政治面貌</w:t>
            </w:r>
          </w:p>
        </w:tc>
        <w:tc>
          <w:tcPr>
            <w:tcW w:w="2843" w:type="dxa"/>
            <w:gridSpan w:val="2"/>
            <w:noWrap w:val="0"/>
            <w:vAlign w:val="top"/>
          </w:tcPr>
          <w:p w14:paraId="4EED14B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</w:tc>
      </w:tr>
      <w:tr w14:paraId="5D115F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406" w:type="dxa"/>
            <w:gridSpan w:val="2"/>
            <w:noWrap w:val="0"/>
            <w:vAlign w:val="top"/>
          </w:tcPr>
          <w:p w14:paraId="50DFB8A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学历层次</w:t>
            </w:r>
          </w:p>
        </w:tc>
        <w:tc>
          <w:tcPr>
            <w:tcW w:w="8134" w:type="dxa"/>
            <w:gridSpan w:val="5"/>
            <w:noWrap w:val="0"/>
            <w:vAlign w:val="top"/>
          </w:tcPr>
          <w:p w14:paraId="439F288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Style w:val="5"/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19"/>
                <w:szCs w:val="19"/>
                <w:lang w:val="en-US" w:eastAsia="zh-CN" w:bidi="ar"/>
              </w:rPr>
            </w:pP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□ 本科 □ 硕士研究生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 □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博士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研究生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学制：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年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，毕业时间：  年  月</w:t>
            </w:r>
          </w:p>
        </w:tc>
      </w:tr>
      <w:tr w14:paraId="5C763D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406" w:type="dxa"/>
            <w:gridSpan w:val="2"/>
            <w:noWrap w:val="0"/>
            <w:vAlign w:val="top"/>
          </w:tcPr>
          <w:p w14:paraId="1351134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申请类别</w:t>
            </w:r>
          </w:p>
        </w:tc>
        <w:tc>
          <w:tcPr>
            <w:tcW w:w="8134" w:type="dxa"/>
            <w:gridSpan w:val="5"/>
            <w:noWrap w:val="0"/>
            <w:vAlign w:val="center"/>
          </w:tcPr>
          <w:p w14:paraId="10D074D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□ 优秀本科毕业生 □ 优秀毕业研究生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</w:p>
        </w:tc>
      </w:tr>
      <w:tr w14:paraId="429CA2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406" w:type="dxa"/>
            <w:gridSpan w:val="2"/>
            <w:noWrap w:val="0"/>
            <w:vAlign w:val="center"/>
          </w:tcPr>
          <w:p w14:paraId="2BD64F9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申请</w:t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特色荣誉项目</w:t>
            </w:r>
          </w:p>
        </w:tc>
        <w:tc>
          <w:tcPr>
            <w:tcW w:w="8134" w:type="dxa"/>
            <w:gridSpan w:val="5"/>
            <w:noWrap w:val="0"/>
            <w:vAlign w:val="center"/>
          </w:tcPr>
          <w:p w14:paraId="733C8DF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default" w:asciiTheme="minorEastAsia" w:hAnsiTheme="minorEastAsia" w:cstheme="minorEastAsia"/>
                <w:b w:val="0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sz w:val="18"/>
                <w:szCs w:val="18"/>
                <w:lang w:val="en-US" w:eastAsia="zh-CN"/>
              </w:rPr>
              <w:t>注：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18"/>
                <w:szCs w:val="18"/>
                <w:lang w:val="en-US" w:eastAsia="zh-CN"/>
              </w:rPr>
              <w:t>“学术科研先锋”“服务奉献先锋”不能同时获得；已获评“百优毕业生”的学生不能获评另外6个特色荣誉项目</w:t>
            </w:r>
          </w:p>
          <w:p w14:paraId="01ADC0E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百优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毕业生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bookmarkStart w:id="0" w:name="OLE_LINK13"/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矢志建功基层榜样</w:t>
            </w:r>
            <w:bookmarkEnd w:id="0"/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bookmarkStart w:id="1" w:name="OLE_LINK5"/>
            <w:bookmarkStart w:id="2" w:name="OLE_LINK6"/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矢志从戎</w:t>
            </w:r>
            <w:bookmarkEnd w:id="1"/>
            <w:bookmarkEnd w:id="2"/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报国榜样    </w:t>
            </w:r>
          </w:p>
          <w:p w14:paraId="749E7F2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bookmarkStart w:id="3" w:name="OLE_LINK18"/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创新创业先锋</w:t>
            </w:r>
            <w:bookmarkEnd w:id="3"/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□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学术</w:t>
            </w:r>
            <w:bookmarkStart w:id="4" w:name="OLE_LINK28"/>
            <w:bookmarkStart w:id="5" w:name="OLE_LINK27"/>
            <w:bookmarkStart w:id="6" w:name="OLE_LINK41"/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科研</w:t>
            </w:r>
            <w:bookmarkEnd w:id="4"/>
            <w:bookmarkEnd w:id="5"/>
            <w:bookmarkEnd w:id="6"/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先锋  □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文体竞技先锋 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bookmarkStart w:id="7" w:name="OLE_LINK43"/>
            <w:bookmarkStart w:id="8" w:name="OLE_LINK42"/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服务奉献</w:t>
            </w:r>
            <w:bookmarkEnd w:id="7"/>
            <w:bookmarkEnd w:id="8"/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先锋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</w:p>
        </w:tc>
      </w:tr>
      <w:tr w14:paraId="4FBA25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65" w:hRule="atLeast"/>
        </w:trPr>
        <w:tc>
          <w:tcPr>
            <w:tcW w:w="718" w:type="dxa"/>
            <w:noWrap w:val="0"/>
            <w:vAlign w:val="center"/>
          </w:tcPr>
          <w:p w14:paraId="3E81B3F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主要事迹简述</w:t>
            </w:r>
          </w:p>
        </w:tc>
        <w:tc>
          <w:tcPr>
            <w:tcW w:w="8822" w:type="dxa"/>
            <w:gridSpan w:val="6"/>
            <w:noWrap w:val="0"/>
            <w:vAlign w:val="top"/>
          </w:tcPr>
          <w:p w14:paraId="67C34E0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3B70CCD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064CAF9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0870DA0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1980F12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2EC89D5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5087564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47E218B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3D5AAA3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2003E6F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555F6CB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79BFD16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34D387A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05F77A3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20D937F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41ED330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2872D81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03815AC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1838B15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4240A37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7D4802D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287AD12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7C5D347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0DC4431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</w:tc>
      </w:tr>
      <w:tr w14:paraId="557BFB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noWrap w:val="0"/>
            <w:vAlign w:val="center"/>
          </w:tcPr>
          <w:p w14:paraId="0F2B298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  <w:r>
              <w:rPr>
                <w:rFonts w:hint="default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个人申请承诺</w:t>
            </w:r>
          </w:p>
        </w:tc>
        <w:tc>
          <w:tcPr>
            <w:tcW w:w="8822" w:type="dxa"/>
            <w:gridSpan w:val="6"/>
            <w:shd w:val="clear" w:color="auto" w:fill="FFFFFF"/>
            <w:noWrap w:val="0"/>
            <w:vAlign w:val="center"/>
          </w:tcPr>
          <w:p w14:paraId="387650B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 w:firstLine="480" w:firstLineChars="200"/>
              <w:jc w:val="left"/>
              <w:textAlignment w:val="auto"/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本人承诺所填信息及提交材料真实有效，符合《华南农业大学优秀毕业生评选办法》及学院实施细则。如有虚假，自愿取消资格并承担责任。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                   </w:t>
            </w:r>
          </w:p>
          <w:p w14:paraId="76D5BCA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 w:firstLine="2640" w:firstLineChars="1100"/>
              <w:jc w:val="left"/>
              <w:textAlignment w:val="auto"/>
              <w:rPr>
                <w:rFonts w:hint="eastAsia" w:ascii="Segoe UI" w:hAnsi="Segoe UI" w:eastAsia="Segoe UI" w:cs="Segoe UI"/>
                <w:i w:val="0"/>
                <w:iCs w:val="0"/>
                <w:caps w:val="0"/>
                <w:color w:val="000000"/>
                <w:spacing w:val="0"/>
                <w:kern w:val="2"/>
                <w:sz w:val="19"/>
                <w:szCs w:val="19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申请人签名：__________ 日期：____年____月____日</w:t>
            </w:r>
          </w:p>
        </w:tc>
      </w:tr>
      <w:tr w14:paraId="37905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5" w:hRule="atLeast"/>
        </w:trPr>
        <w:tc>
          <w:tcPr>
            <w:tcW w:w="718" w:type="dxa"/>
            <w:shd w:val="clear" w:color="auto" w:fill="auto"/>
            <w:noWrap w:val="0"/>
            <w:vAlign w:val="center"/>
          </w:tcPr>
          <w:p w14:paraId="0C89A70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学院推荐意见</w:t>
            </w:r>
          </w:p>
        </w:tc>
        <w:tc>
          <w:tcPr>
            <w:tcW w:w="8822" w:type="dxa"/>
            <w:gridSpan w:val="6"/>
            <w:shd w:val="clear" w:color="auto" w:fill="auto"/>
            <w:noWrap w:val="0"/>
            <w:vAlign w:val="top"/>
          </w:tcPr>
          <w:p w14:paraId="13B673B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 w:firstLine="480" w:firstLineChars="200"/>
              <w:jc w:val="left"/>
              <w:textAlignment w:val="auto"/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同意推荐该同学参评“华南农业大学优秀毕业生”及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以下特色荣誉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评选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：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百优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毕业生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矢志建功基层榜样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矢志从戎报国榜样    </w:t>
            </w:r>
          </w:p>
          <w:p w14:paraId="08F3750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textAlignment w:val="auto"/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创新创业先锋 □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学术科研先锋  □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文体竞技先锋 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服务奉献先锋</w:t>
            </w:r>
          </w:p>
          <w:p w14:paraId="0E8CD6C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0BF6281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 w:firstLine="2280" w:firstLineChars="950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  <w:t xml:space="preserve">   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学院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  <w:t>盖章：        年    月    日</w:t>
            </w:r>
          </w:p>
        </w:tc>
      </w:tr>
      <w:tr w14:paraId="2CE6A4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shd w:val="clear" w:color="auto" w:fill="auto"/>
            <w:noWrap w:val="0"/>
            <w:vAlign w:val="center"/>
          </w:tcPr>
          <w:p w14:paraId="638A521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  <w:lang w:val="en-US" w:eastAsia="zh-CN"/>
              </w:rPr>
              <w:t>学校</w:t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z w:val="24"/>
                <w:szCs w:val="24"/>
              </w:rPr>
              <w:t>审批结果</w:t>
            </w:r>
          </w:p>
        </w:tc>
        <w:tc>
          <w:tcPr>
            <w:tcW w:w="8822" w:type="dxa"/>
            <w:gridSpan w:val="6"/>
            <w:shd w:val="clear" w:color="auto" w:fill="auto"/>
            <w:noWrap w:val="0"/>
            <w:vAlign w:val="top"/>
          </w:tcPr>
          <w:p w14:paraId="227BF2F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 w:firstLine="480"/>
              <w:jc w:val="left"/>
              <w:textAlignment w:val="auto"/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经校奖助学评审领导小组研究审定，公示无异议后，同意授予该同学“华南农业大学优秀毕业生”荣誉称号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，并同时授予以下特色荣誉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称号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：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□ 百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优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毕业生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矢志建功基层榜样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矢志从戎报国榜样</w:t>
            </w:r>
          </w:p>
          <w:p w14:paraId="1429F8A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创新创业先锋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□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学术科研先锋    □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文体竞技先锋     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□ </w:t>
            </w:r>
            <w:r>
              <w:rPr>
                <w:rFonts w:hint="eastAsia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服务奉献先锋</w:t>
            </w:r>
            <w:r>
              <w:rPr>
                <w:rFonts w:hint="default" w:asciiTheme="minorEastAsia" w:hAnsi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 xml:space="preserve">  </w:t>
            </w:r>
          </w:p>
          <w:p w14:paraId="13A294C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</w:pPr>
          </w:p>
          <w:p w14:paraId="46237EE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  <w:t xml:space="preserve">                                学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  <w:lang w:val="en-US" w:eastAsia="zh-CN"/>
              </w:rPr>
              <w:t>校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4"/>
                <w:szCs w:val="24"/>
              </w:rPr>
              <w:t>盖章：        年    月    日</w:t>
            </w:r>
          </w:p>
        </w:tc>
      </w:tr>
      <w:bookmarkEnd w:id="9"/>
    </w:tbl>
    <w:p w14:paraId="224E57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sz w:val="32"/>
          <w:szCs w:val="32"/>
        </w:rPr>
      </w:pPr>
      <w:r>
        <w:rPr>
          <w:rFonts w:ascii="Segoe UI" w:hAnsi="Segoe UI" w:eastAsia="Segoe UI" w:cs="Segoe UI"/>
          <w:i w:val="0"/>
          <w:iCs w:val="0"/>
          <w:caps w:val="0"/>
          <w:color w:val="404040"/>
          <w:spacing w:val="0"/>
          <w:sz w:val="19"/>
          <w:szCs w:val="19"/>
          <w:shd w:val="clear" w:fill="FFFFFF"/>
        </w:rPr>
        <w:t>备注</w:t>
      </w:r>
      <w:r>
        <w:rPr>
          <w:rFonts w:hint="eastAsia" w:ascii="Segoe UI" w:hAnsi="Segoe UI" w:eastAsia="宋体" w:cs="Segoe UI"/>
          <w:i w:val="0"/>
          <w:iCs w:val="0"/>
          <w:caps w:val="0"/>
          <w:color w:val="404040"/>
          <w:spacing w:val="0"/>
          <w:sz w:val="19"/>
          <w:szCs w:val="19"/>
          <w:shd w:val="clear" w:fill="FFFFFF"/>
          <w:lang w:eastAsia="zh-CN"/>
        </w:rPr>
        <w:t>：</w:t>
      </w:r>
      <w:r>
        <w:rPr>
          <w:rFonts w:ascii="Segoe UI" w:hAnsi="Segoe UI" w:eastAsia="Segoe UI" w:cs="Segoe UI"/>
          <w:i w:val="0"/>
          <w:iCs w:val="0"/>
          <w:caps w:val="0"/>
          <w:color w:val="404040"/>
          <w:spacing w:val="0"/>
          <w:sz w:val="19"/>
          <w:szCs w:val="19"/>
          <w:shd w:val="clear" w:fill="FFFFFF"/>
        </w:rPr>
        <w:t>表格内容需严格控制在双面打印的1张A4纸范围内（正反两面合计）</w:t>
      </w:r>
    </w:p>
    <w:sectPr>
      <w:pgSz w:w="11906" w:h="16838"/>
      <w:pgMar w:top="820" w:right="1080" w:bottom="898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2E57167-A203-49E9-87F1-610317A8DA6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D6DDE62-99F0-4306-A197-94B78FEED67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7C78EE9-9F39-4998-A4CF-48C2E5D395D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6EB10CC-B43B-4101-B8C0-06F5A5956C2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726261E5-F577-4AA0-8302-333642BECE18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6" w:fontKey="{5AE15C1C-1F2C-4897-8FC5-0B176A00E0C3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7" w:fontKey="{C515F4A4-CAF1-496F-AC46-6111B879FB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FlYzU0ZWY2OTk0M2IwOGI2OGY0MWEzNDNiOWM4ODYifQ=="/>
  </w:docVars>
  <w:rsids>
    <w:rsidRoot w:val="29A82FA9"/>
    <w:rsid w:val="02EC685C"/>
    <w:rsid w:val="05872BAE"/>
    <w:rsid w:val="060F3C56"/>
    <w:rsid w:val="0BD82310"/>
    <w:rsid w:val="0CCB568C"/>
    <w:rsid w:val="142C45C0"/>
    <w:rsid w:val="14960E2C"/>
    <w:rsid w:val="164F4D8B"/>
    <w:rsid w:val="1D197700"/>
    <w:rsid w:val="1D6C3651"/>
    <w:rsid w:val="216D44D2"/>
    <w:rsid w:val="222609C1"/>
    <w:rsid w:val="25E11E3D"/>
    <w:rsid w:val="27020335"/>
    <w:rsid w:val="28CB683F"/>
    <w:rsid w:val="29A82FA9"/>
    <w:rsid w:val="29CD2BCE"/>
    <w:rsid w:val="2F0E4089"/>
    <w:rsid w:val="313A7843"/>
    <w:rsid w:val="357E4F14"/>
    <w:rsid w:val="49AA3F01"/>
    <w:rsid w:val="4AA13A90"/>
    <w:rsid w:val="4B493204"/>
    <w:rsid w:val="4EB64BD7"/>
    <w:rsid w:val="56A53894"/>
    <w:rsid w:val="57C6153C"/>
    <w:rsid w:val="5B4C31C6"/>
    <w:rsid w:val="5CE45005"/>
    <w:rsid w:val="5E453CC5"/>
    <w:rsid w:val="65272484"/>
    <w:rsid w:val="69731E41"/>
    <w:rsid w:val="6A4E44FB"/>
    <w:rsid w:val="6CC87B57"/>
    <w:rsid w:val="75915029"/>
    <w:rsid w:val="76EC2FDC"/>
    <w:rsid w:val="7B4E1B6F"/>
    <w:rsid w:val="7B7A3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qFormat/>
    <w:uiPriority w:val="0"/>
    <w:rPr>
      <w:b/>
    </w:rPr>
  </w:style>
  <w:style w:type="paragraph" w:customStyle="1" w:styleId="6">
    <w:name w:val="Other|1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 w:firstLine="0"/>
      <w:jc w:val="left"/>
    </w:pPr>
    <w:rPr>
      <w:rFonts w:hint="eastAsia" w:ascii="宋体" w:hAnsi="宋体" w:eastAsia="宋体" w:cs="宋体"/>
      <w:color w:val="000000"/>
      <w:spacing w:val="0"/>
      <w:kern w:val="0"/>
      <w:sz w:val="22"/>
      <w:szCs w:val="22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Y.LI\AppData\Roaming\kingsoft\office6\templates\download\d1cc5c7c-a49e-48d3-8f7c-a843ca314898\&#23398;&#26657;&#20248;&#31168;&#27605;&#19994;&#29983;&#35780;&#23457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学校优秀毕业生评审表.docx</Template>
  <Pages>2</Pages>
  <Words>558</Words>
  <Characters>577</Characters>
  <Lines>1</Lines>
  <Paragraphs>1</Paragraphs>
  <TotalTime>14</TotalTime>
  <ScaleCrop>false</ScaleCrop>
  <LinksUpToDate>false</LinksUpToDate>
  <CharactersWithSpaces>784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2025-05-05T08:00:00Z</dcterms:created>
  <dc:creator>李丹莹</dc:creator>
  <cp:lastModifiedBy>李丹莹</cp:lastModifiedBy>
  <cp:lastPrinted>2025-05-06T00:26:00Z</cp:lastPrinted>
  <dcterms:modified xsi:type="dcterms:W3CDTF">2025-05-08T09:46:26Z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8D5AA2029C5F493D969FEB039F4B2544_11</vt:lpwstr>
  </property>
  <property fmtid="{D5CDD505-2E9C-101B-9397-08002B2CF9AE}" pid="4" name="KSOTemplateUUID">
    <vt:lpwstr>v1.0_mb_Q31ct6aLKHBYYvB637rk5A==</vt:lpwstr>
  </property>
  <property fmtid="{D5CDD505-2E9C-101B-9397-08002B2CF9AE}" pid="5" name="KSOTemplateDocerSaveRecord">
    <vt:lpwstr>eyJoZGlkIjoiOGIyMGU5ZmM4ZmM2NzcyNDYwZGMxMjI5Njc2OWJiMmYiLCJ1c2VySWQiOiI0NjM5ODUwMTUifQ==</vt:lpwstr>
  </property>
</Properties>
</file>